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838" w:rsidRDefault="00180838" w:rsidP="004F1A28">
      <w:pPr>
        <w:pStyle w:val="NormalWeb"/>
        <w:shd w:val="clear" w:color="auto" w:fill="FFFFFF"/>
        <w:spacing w:before="0" w:beforeAutospacing="0" w:after="150" w:afterAutospacing="0"/>
        <w:jc w:val="center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Конспект непосредственно образовательной деятельности</w:t>
      </w:r>
    </w:p>
    <w:p w:rsidR="00180838" w:rsidRDefault="00180838" w:rsidP="00E60602">
      <w:pPr>
        <w:pStyle w:val="NormalWeb"/>
        <w:shd w:val="clear" w:color="auto" w:fill="FFFFFF"/>
        <w:spacing w:before="0" w:beforeAutospacing="0" w:after="150" w:afterAutospacing="0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Тема: «1 мая – День народного единства»</w:t>
      </w:r>
    </w:p>
    <w:p w:rsidR="00180838" w:rsidRDefault="00180838" w:rsidP="00E60602">
      <w:pPr>
        <w:pStyle w:val="NormalWeb"/>
        <w:shd w:val="clear" w:color="auto" w:fill="FFFFFF"/>
        <w:spacing w:before="0" w:beforeAutospacing="0" w:after="150" w:afterAutospacing="0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Возрастная группа: средняя</w:t>
      </w:r>
    </w:p>
    <w:p w:rsidR="00180838" w:rsidRDefault="00180838" w:rsidP="00E60602">
      <w:pPr>
        <w:pStyle w:val="NormalWeb"/>
        <w:shd w:val="clear" w:color="auto" w:fill="FFFFFF"/>
        <w:spacing w:before="0" w:beforeAutospacing="0" w:after="150" w:afterAutospacing="0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Форма НОД: развлечение</w:t>
      </w:r>
    </w:p>
    <w:p w:rsidR="00180838" w:rsidRDefault="00180838" w:rsidP="00E60602">
      <w:pPr>
        <w:pStyle w:val="NormalWeb"/>
        <w:shd w:val="clear" w:color="auto" w:fill="FFFFFF"/>
        <w:spacing w:before="0" w:beforeAutospacing="0" w:after="150" w:afterAutospacing="0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Средства:</w:t>
      </w:r>
    </w:p>
    <w:p w:rsidR="00180838" w:rsidRPr="00E50894" w:rsidRDefault="00180838" w:rsidP="00E60602">
      <w:pPr>
        <w:pStyle w:val="NormalWeb"/>
        <w:shd w:val="clear" w:color="auto" w:fill="FFFFFF"/>
        <w:spacing w:before="0" w:beforeAutospacing="0" w:after="150" w:afterAutospacing="0"/>
        <w:rPr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 xml:space="preserve">Наглядные: </w:t>
      </w:r>
      <w:r w:rsidRPr="00E50894">
        <w:rPr>
          <w:bCs/>
          <w:iCs/>
          <w:color w:val="000000"/>
          <w:sz w:val="28"/>
          <w:szCs w:val="28"/>
        </w:rPr>
        <w:t>иллюстрации с предста</w:t>
      </w:r>
      <w:r>
        <w:rPr>
          <w:bCs/>
          <w:iCs/>
          <w:color w:val="000000"/>
          <w:sz w:val="28"/>
          <w:szCs w:val="28"/>
        </w:rPr>
        <w:t>вителями разных национальностей, живущих на территории России и ближнего зарубежья.</w:t>
      </w:r>
    </w:p>
    <w:p w:rsidR="00180838" w:rsidRDefault="00180838" w:rsidP="00E60602">
      <w:pPr>
        <w:pStyle w:val="NormalWeb"/>
        <w:shd w:val="clear" w:color="auto" w:fill="FFFFFF"/>
        <w:spacing w:before="0" w:beforeAutospacing="0" w:after="150" w:afterAutospacing="0"/>
        <w:rPr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 xml:space="preserve">Предварительная работа: </w:t>
      </w:r>
      <w:r w:rsidRPr="00E50894">
        <w:rPr>
          <w:bCs/>
          <w:iCs/>
          <w:color w:val="000000"/>
          <w:sz w:val="28"/>
          <w:szCs w:val="28"/>
        </w:rPr>
        <w:t xml:space="preserve">разучивание стихов с детьми о первомайском </w:t>
      </w:r>
      <w:r>
        <w:rPr>
          <w:bCs/>
          <w:iCs/>
          <w:color w:val="000000"/>
          <w:sz w:val="28"/>
          <w:szCs w:val="28"/>
        </w:rPr>
        <w:t>празднике.</w:t>
      </w:r>
    </w:p>
    <w:p w:rsidR="00180838" w:rsidRPr="00941F73" w:rsidRDefault="00180838" w:rsidP="00E60602">
      <w:pPr>
        <w:pStyle w:val="NormalWeb"/>
        <w:shd w:val="clear" w:color="auto" w:fill="FFFFFF"/>
        <w:spacing w:before="0" w:beforeAutospacing="0" w:after="150" w:afterAutospacing="0"/>
        <w:rPr>
          <w:b/>
          <w:bCs/>
          <w:iCs/>
          <w:color w:val="000000"/>
          <w:sz w:val="28"/>
          <w:szCs w:val="28"/>
        </w:rPr>
      </w:pPr>
      <w:r w:rsidRPr="00941F73">
        <w:rPr>
          <w:b/>
          <w:bCs/>
          <w:iCs/>
          <w:color w:val="000000"/>
          <w:sz w:val="28"/>
          <w:szCs w:val="28"/>
        </w:rPr>
        <w:t>Планируемый результат:</w:t>
      </w:r>
    </w:p>
    <w:p w:rsidR="00180838" w:rsidRPr="00E50894" w:rsidRDefault="00180838" w:rsidP="002A0870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50894">
        <w:rPr>
          <w:b/>
          <w:bCs/>
          <w:color w:val="000000"/>
          <w:sz w:val="28"/>
          <w:szCs w:val="28"/>
        </w:rPr>
        <w:t>Цель:</w:t>
      </w:r>
      <w:r w:rsidRPr="00E50894">
        <w:rPr>
          <w:bCs/>
          <w:color w:val="000000"/>
          <w:sz w:val="28"/>
          <w:szCs w:val="28"/>
        </w:rPr>
        <w:t xml:space="preserve"> дать детям представление о празднике Весны и Труда; вос</w:t>
      </w:r>
      <w:r>
        <w:rPr>
          <w:bCs/>
          <w:color w:val="000000"/>
          <w:sz w:val="28"/>
          <w:szCs w:val="28"/>
        </w:rPr>
        <w:t>питание  уважения к людям труда, воспитание толерантности.</w:t>
      </w:r>
    </w:p>
    <w:p w:rsidR="00180838" w:rsidRPr="00941F73" w:rsidRDefault="00180838" w:rsidP="00E50894">
      <w:pPr>
        <w:pStyle w:val="NormalWeb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E50894">
        <w:rPr>
          <w:b/>
          <w:color w:val="000000"/>
          <w:sz w:val="28"/>
          <w:szCs w:val="28"/>
        </w:rPr>
        <w:t>Ход НОД</w:t>
      </w:r>
      <w:r w:rsidRPr="00E50894">
        <w:rPr>
          <w:b/>
          <w:bCs/>
          <w:color w:val="000000"/>
          <w:sz w:val="28"/>
          <w:szCs w:val="28"/>
        </w:rPr>
        <w:br/>
        <w:t>Воспитатель: </w:t>
      </w:r>
      <w:r w:rsidRPr="00E50894">
        <w:rPr>
          <w:color w:val="000000"/>
          <w:sz w:val="28"/>
          <w:szCs w:val="28"/>
        </w:rPr>
        <w:t> Здравствуйте ребята! Сегодня у нас праздничный день. Это праздник единства всех народов. Этот яркий весенний праздник проводится в каждом городе парады и шествия по центральным улицам городов, а также многочисленные увеселительные мероприятия. </w:t>
      </w:r>
      <w:r w:rsidRPr="00E50894">
        <w:rPr>
          <w:color w:val="000000"/>
          <w:sz w:val="28"/>
          <w:szCs w:val="28"/>
        </w:rPr>
        <w:br/>
        <w:t xml:space="preserve">Это праздник мира, труда, дружбы. </w:t>
      </w:r>
    </w:p>
    <w:p w:rsidR="00180838" w:rsidRPr="00E50894" w:rsidRDefault="00180838" w:rsidP="00E50894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50894">
        <w:rPr>
          <w:b/>
          <w:bCs/>
          <w:color w:val="000000"/>
          <w:sz w:val="28"/>
          <w:szCs w:val="28"/>
        </w:rPr>
        <w:t>Воспитатель:</w:t>
      </w:r>
      <w:r w:rsidRPr="00E50894">
        <w:rPr>
          <w:color w:val="000000"/>
          <w:sz w:val="28"/>
          <w:szCs w:val="28"/>
        </w:rPr>
        <w:t> В этот праздничный день желаю вам, вашим семьям и близким благополучия, счастья, мира и добра! Пусть процветает и крепнет наша Родина – Россия!</w:t>
      </w:r>
    </w:p>
    <w:p w:rsidR="00180838" w:rsidRPr="00E50894" w:rsidRDefault="00180838" w:rsidP="00E50894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50894">
        <w:rPr>
          <w:b/>
          <w:bCs/>
          <w:color w:val="000000"/>
          <w:sz w:val="28"/>
          <w:szCs w:val="28"/>
        </w:rPr>
        <w:t>Дети:</w:t>
      </w:r>
      <w:r w:rsidRPr="00E50894">
        <w:rPr>
          <w:color w:val="000000"/>
          <w:sz w:val="28"/>
          <w:szCs w:val="28"/>
        </w:rPr>
        <w:t> </w:t>
      </w:r>
    </w:p>
    <w:p w:rsidR="00180838" w:rsidRPr="00E50894" w:rsidRDefault="00180838" w:rsidP="00E50894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50894">
        <w:rPr>
          <w:b/>
          <w:bCs/>
          <w:color w:val="000000"/>
          <w:sz w:val="28"/>
          <w:szCs w:val="28"/>
        </w:rPr>
        <w:t>1.</w:t>
      </w:r>
      <w:r w:rsidRPr="00E50894">
        <w:rPr>
          <w:color w:val="000000"/>
          <w:sz w:val="28"/>
          <w:szCs w:val="28"/>
        </w:rPr>
        <w:t>С Днём народного единства поздравляем!  Добра и счастья, процветания желаем.  </w:t>
      </w:r>
    </w:p>
    <w:p w:rsidR="00180838" w:rsidRPr="00E50894" w:rsidRDefault="00180838" w:rsidP="00E50894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50894">
        <w:rPr>
          <w:b/>
          <w:bCs/>
          <w:color w:val="000000"/>
          <w:sz w:val="28"/>
          <w:szCs w:val="28"/>
        </w:rPr>
        <w:t>2</w:t>
      </w:r>
      <w:r w:rsidRPr="00E50894">
        <w:rPr>
          <w:color w:val="000000"/>
          <w:sz w:val="28"/>
          <w:szCs w:val="28"/>
        </w:rPr>
        <w:t>.Я в День народного единства </w:t>
      </w:r>
      <w:r w:rsidRPr="00E50894">
        <w:rPr>
          <w:color w:val="000000"/>
          <w:sz w:val="28"/>
          <w:szCs w:val="28"/>
        </w:rPr>
        <w:br/>
        <w:t>Хочу желать по всей стране </w:t>
      </w:r>
      <w:r w:rsidRPr="00E50894">
        <w:rPr>
          <w:color w:val="000000"/>
          <w:sz w:val="28"/>
          <w:szCs w:val="28"/>
        </w:rPr>
        <w:br/>
        <w:t>Чтоб было небо мирным, чистым, </w:t>
      </w:r>
      <w:r w:rsidRPr="00E50894">
        <w:rPr>
          <w:color w:val="000000"/>
          <w:sz w:val="28"/>
          <w:szCs w:val="28"/>
        </w:rPr>
        <w:br/>
        <w:t>И чтоб сказали «нет» войне! </w:t>
      </w:r>
      <w:r w:rsidRPr="00E50894">
        <w:rPr>
          <w:color w:val="000000"/>
          <w:sz w:val="28"/>
          <w:szCs w:val="28"/>
        </w:rPr>
        <w:br/>
      </w:r>
      <w:r w:rsidRPr="00E50894">
        <w:rPr>
          <w:b/>
          <w:bCs/>
          <w:color w:val="000000"/>
          <w:sz w:val="28"/>
          <w:szCs w:val="28"/>
        </w:rPr>
        <w:t>3.</w:t>
      </w:r>
      <w:r w:rsidRPr="00E50894">
        <w:rPr>
          <w:color w:val="000000"/>
          <w:sz w:val="28"/>
          <w:szCs w:val="28"/>
        </w:rPr>
        <w:t> Чтоб вместе истинно держались, </w:t>
      </w:r>
      <w:r w:rsidRPr="00E50894">
        <w:rPr>
          <w:color w:val="000000"/>
          <w:sz w:val="28"/>
          <w:szCs w:val="28"/>
        </w:rPr>
        <w:br/>
        <w:t>Чтоб уважали свой народ, </w:t>
      </w:r>
      <w:r w:rsidRPr="00E50894">
        <w:rPr>
          <w:color w:val="000000"/>
          <w:sz w:val="28"/>
          <w:szCs w:val="28"/>
        </w:rPr>
        <w:br/>
        <w:t>Совместно от проблем спасались, </w:t>
      </w:r>
      <w:r w:rsidRPr="00E50894">
        <w:rPr>
          <w:color w:val="000000"/>
          <w:sz w:val="28"/>
          <w:szCs w:val="28"/>
        </w:rPr>
        <w:br/>
        <w:t>И жили так из года в год!</w:t>
      </w:r>
      <w:r w:rsidRPr="00E50894">
        <w:rPr>
          <w:color w:val="000000"/>
          <w:sz w:val="28"/>
          <w:szCs w:val="28"/>
        </w:rPr>
        <w:br/>
      </w:r>
      <w:r w:rsidRPr="00E50894">
        <w:rPr>
          <w:b/>
          <w:bCs/>
          <w:color w:val="000000"/>
          <w:sz w:val="28"/>
          <w:szCs w:val="28"/>
        </w:rPr>
        <w:t>Дети:</w:t>
      </w:r>
      <w:r w:rsidRPr="00E50894">
        <w:rPr>
          <w:b/>
          <w:bCs/>
          <w:color w:val="000000"/>
          <w:sz w:val="28"/>
          <w:szCs w:val="28"/>
        </w:rPr>
        <w:br/>
        <w:t>4.</w:t>
      </w:r>
      <w:r w:rsidRPr="00E50894">
        <w:rPr>
          <w:color w:val="000000"/>
          <w:sz w:val="28"/>
          <w:szCs w:val="28"/>
        </w:rPr>
        <w:t> Да здравствует Первое Мая </w:t>
      </w:r>
      <w:r w:rsidRPr="00E50894">
        <w:rPr>
          <w:color w:val="000000"/>
          <w:sz w:val="28"/>
          <w:szCs w:val="28"/>
        </w:rPr>
        <w:br/>
        <w:t>Весенний и праздничный день, </w:t>
      </w:r>
      <w:r w:rsidRPr="00E50894">
        <w:rPr>
          <w:color w:val="000000"/>
          <w:sz w:val="28"/>
          <w:szCs w:val="28"/>
        </w:rPr>
        <w:br/>
        <w:t>Природа весной пробуждается </w:t>
      </w:r>
      <w:r w:rsidRPr="00E50894">
        <w:rPr>
          <w:color w:val="000000"/>
          <w:sz w:val="28"/>
          <w:szCs w:val="28"/>
        </w:rPr>
        <w:br/>
        <w:t>И расцветает сирень. </w:t>
      </w:r>
    </w:p>
    <w:p w:rsidR="00180838" w:rsidRPr="00E50894" w:rsidRDefault="00180838" w:rsidP="00E50894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50894">
        <w:rPr>
          <w:b/>
          <w:bCs/>
          <w:color w:val="000000"/>
          <w:sz w:val="28"/>
          <w:szCs w:val="28"/>
        </w:rPr>
        <w:t>Исполняется песня "Тучка".</w:t>
      </w:r>
    </w:p>
    <w:p w:rsidR="00180838" w:rsidRPr="00E50894" w:rsidRDefault="00180838" w:rsidP="00E50894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50894">
        <w:rPr>
          <w:b/>
          <w:bCs/>
          <w:color w:val="000000"/>
          <w:sz w:val="28"/>
          <w:szCs w:val="28"/>
        </w:rPr>
        <w:t>Воспитатель:</w:t>
      </w:r>
      <w:r w:rsidRPr="00E50894">
        <w:rPr>
          <w:color w:val="000000"/>
          <w:sz w:val="28"/>
          <w:szCs w:val="28"/>
        </w:rPr>
        <w:t> Праздник весны, единства проникнут духом дружбы и солидарности народов. Велика наша Родина: Казахи и русские, украинцы и белорусы, татары и немцы, корейцы и поляки, узбеки и уйгуры, и многие-многие другие – люди всех национальностей отмечают праздник Первомай. </w:t>
      </w:r>
      <w:r w:rsidRPr="00E50894">
        <w:rPr>
          <w:color w:val="000000"/>
          <w:sz w:val="28"/>
          <w:szCs w:val="28"/>
        </w:rPr>
        <w:br/>
      </w:r>
      <w:r w:rsidRPr="00E50894">
        <w:rPr>
          <w:b/>
          <w:bCs/>
          <w:color w:val="000000"/>
          <w:sz w:val="28"/>
          <w:szCs w:val="28"/>
        </w:rPr>
        <w:t>Воспитатель:  </w:t>
      </w:r>
      <w:r w:rsidRPr="00E50894">
        <w:rPr>
          <w:color w:val="000000"/>
          <w:sz w:val="28"/>
          <w:szCs w:val="28"/>
        </w:rPr>
        <w:t>Одна  пословица гласит: «Сила птицы – в крыльях, а человека – в дружбе».</w:t>
      </w:r>
    </w:p>
    <w:p w:rsidR="00180838" w:rsidRPr="00E50894" w:rsidRDefault="00180838" w:rsidP="00E50894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50894">
        <w:rPr>
          <w:b/>
          <w:bCs/>
          <w:color w:val="000000"/>
          <w:sz w:val="28"/>
          <w:szCs w:val="28"/>
        </w:rPr>
        <w:t>Игра "Ручеёк".</w:t>
      </w:r>
    </w:p>
    <w:p w:rsidR="00180838" w:rsidRPr="00E50894" w:rsidRDefault="00180838" w:rsidP="00E50894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50894">
        <w:rPr>
          <w:b/>
          <w:bCs/>
          <w:color w:val="000000"/>
          <w:sz w:val="28"/>
          <w:szCs w:val="28"/>
        </w:rPr>
        <w:t>Воспитатель:</w:t>
      </w:r>
      <w:r w:rsidRPr="00E50894">
        <w:rPr>
          <w:color w:val="000000"/>
          <w:sz w:val="28"/>
          <w:szCs w:val="28"/>
        </w:rPr>
        <w:t> Мир, дружба, добро, уважение – эти слова звучат на разных языках по-разному. Но когда мы их произносим, то понимаем, что они самые важные в нашей жизни. </w:t>
      </w:r>
    </w:p>
    <w:p w:rsidR="00180838" w:rsidRPr="00E50894" w:rsidRDefault="00180838" w:rsidP="00E50894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50894">
        <w:rPr>
          <w:color w:val="000000"/>
          <w:sz w:val="28"/>
          <w:szCs w:val="28"/>
        </w:rPr>
        <w:t>Родной язык – в нём честь, </w:t>
      </w:r>
      <w:r w:rsidRPr="00E50894">
        <w:rPr>
          <w:color w:val="000000"/>
          <w:sz w:val="28"/>
          <w:szCs w:val="28"/>
        </w:rPr>
        <w:br/>
        <w:t>И совесть человека. </w:t>
      </w:r>
      <w:r w:rsidRPr="00E50894">
        <w:rPr>
          <w:color w:val="000000"/>
          <w:sz w:val="28"/>
          <w:szCs w:val="28"/>
        </w:rPr>
        <w:br/>
        <w:t>Учи другую речь, </w:t>
      </w:r>
      <w:r w:rsidRPr="00E50894">
        <w:rPr>
          <w:color w:val="000000"/>
          <w:sz w:val="28"/>
          <w:szCs w:val="28"/>
        </w:rPr>
        <w:br/>
        <w:t>Свою цени навеки! </w:t>
      </w:r>
    </w:p>
    <w:p w:rsidR="00180838" w:rsidRPr="00E50894" w:rsidRDefault="00180838" w:rsidP="00E50894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50894">
        <w:rPr>
          <w:b/>
          <w:bCs/>
          <w:color w:val="000000"/>
          <w:sz w:val="28"/>
          <w:szCs w:val="28"/>
        </w:rPr>
        <w:t>Игра - танец: "Арам-зам-зам".</w:t>
      </w:r>
    </w:p>
    <w:p w:rsidR="00180838" w:rsidRPr="00E50894" w:rsidRDefault="00180838" w:rsidP="00E50894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50894">
        <w:rPr>
          <w:b/>
          <w:bCs/>
          <w:color w:val="000000"/>
          <w:sz w:val="28"/>
          <w:szCs w:val="28"/>
        </w:rPr>
        <w:t>Воспитатель:</w:t>
      </w:r>
      <w:r w:rsidRPr="00E50894">
        <w:rPr>
          <w:color w:val="000000"/>
          <w:sz w:val="28"/>
          <w:szCs w:val="28"/>
        </w:rPr>
        <w:t> Дружба, труд, мир… На всём земном шаре, на всех языках звучат эти заветные слова. Мир – чтобы трудиться, радоваться цветущим вёснам, мечтать. Свободный труд – чтобы украшать родную планету, приносить людям радость и счастье. Русский народ делает всё для того, чтобы с каждым днём крепнул мир на земле. </w:t>
      </w:r>
    </w:p>
    <w:p w:rsidR="00180838" w:rsidRPr="00E50894" w:rsidRDefault="00180838" w:rsidP="00E50894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50894">
        <w:rPr>
          <w:b/>
          <w:bCs/>
          <w:color w:val="000000"/>
          <w:sz w:val="28"/>
          <w:szCs w:val="28"/>
        </w:rPr>
        <w:t>Дети:</w:t>
      </w:r>
      <w:r w:rsidRPr="00E50894">
        <w:rPr>
          <w:b/>
          <w:bCs/>
          <w:color w:val="000000"/>
          <w:sz w:val="28"/>
          <w:szCs w:val="28"/>
        </w:rPr>
        <w:br/>
        <w:t>5.</w:t>
      </w:r>
      <w:r w:rsidRPr="00E50894">
        <w:rPr>
          <w:color w:val="000000"/>
          <w:sz w:val="28"/>
          <w:szCs w:val="28"/>
        </w:rPr>
        <w:t> Нам нужен мир! </w:t>
      </w:r>
      <w:r w:rsidRPr="00E50894">
        <w:rPr>
          <w:color w:val="000000"/>
          <w:sz w:val="28"/>
          <w:szCs w:val="28"/>
        </w:rPr>
        <w:br/>
        <w:t>Тебе, и мне, </w:t>
      </w:r>
      <w:r w:rsidRPr="00E50894">
        <w:rPr>
          <w:color w:val="000000"/>
          <w:sz w:val="28"/>
          <w:szCs w:val="28"/>
        </w:rPr>
        <w:br/>
        <w:t>И всем на свете детям! </w:t>
      </w:r>
      <w:r w:rsidRPr="00E50894">
        <w:rPr>
          <w:color w:val="000000"/>
          <w:sz w:val="28"/>
          <w:szCs w:val="28"/>
        </w:rPr>
        <w:br/>
        <w:t>И должен мирным быть рассвет, </w:t>
      </w:r>
      <w:r w:rsidRPr="00E50894">
        <w:rPr>
          <w:color w:val="000000"/>
          <w:sz w:val="28"/>
          <w:szCs w:val="28"/>
        </w:rPr>
        <w:br/>
        <w:t>Который завтра встретим. </w:t>
      </w:r>
      <w:r w:rsidRPr="00E50894">
        <w:rPr>
          <w:color w:val="000000"/>
          <w:sz w:val="28"/>
          <w:szCs w:val="28"/>
        </w:rPr>
        <w:br/>
      </w:r>
      <w:r w:rsidRPr="00E50894">
        <w:rPr>
          <w:b/>
          <w:bCs/>
          <w:color w:val="000000"/>
          <w:sz w:val="28"/>
          <w:szCs w:val="28"/>
        </w:rPr>
        <w:t>6.</w:t>
      </w:r>
      <w:r w:rsidRPr="00E50894">
        <w:rPr>
          <w:color w:val="000000"/>
          <w:sz w:val="28"/>
          <w:szCs w:val="28"/>
        </w:rPr>
        <w:t> Праздник радостно встречаем </w:t>
      </w:r>
      <w:r w:rsidRPr="00E50894">
        <w:rPr>
          <w:color w:val="000000"/>
          <w:sz w:val="28"/>
          <w:szCs w:val="28"/>
        </w:rPr>
        <w:br/>
        <w:t>Мы в стране своей родной </w:t>
      </w:r>
      <w:r w:rsidRPr="00E50894">
        <w:rPr>
          <w:color w:val="000000"/>
          <w:sz w:val="28"/>
          <w:szCs w:val="28"/>
        </w:rPr>
        <w:br/>
        <w:t>С Первым мая, с Первым мая, </w:t>
      </w:r>
      <w:r w:rsidRPr="00E50894">
        <w:rPr>
          <w:color w:val="000000"/>
          <w:sz w:val="28"/>
          <w:szCs w:val="28"/>
        </w:rPr>
        <w:br/>
        <w:t>С Первым мая, и весной. </w:t>
      </w:r>
    </w:p>
    <w:p w:rsidR="00180838" w:rsidRPr="00E50894" w:rsidRDefault="00180838" w:rsidP="00E50894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50894">
        <w:rPr>
          <w:b/>
          <w:bCs/>
          <w:color w:val="000000"/>
          <w:sz w:val="28"/>
          <w:szCs w:val="28"/>
        </w:rPr>
        <w:t>Воспитатель:</w:t>
      </w:r>
      <w:r w:rsidRPr="00E50894">
        <w:rPr>
          <w:color w:val="000000"/>
          <w:sz w:val="28"/>
          <w:szCs w:val="28"/>
        </w:rPr>
        <w:t> Для будущего процветания нашей страны необходимы стабильность внутри государства, дружба и согласие между народами, населяющими её. Много разных народов живет на земле. Все народы, как братья равны, Всем народам — любовь и почет. Мир — солнышку и детям, Мир — природе, мир — весне! Мир — былинке, мир — планете! Мир — всем людям на Земле! </w:t>
      </w:r>
    </w:p>
    <w:p w:rsidR="00180838" w:rsidRPr="00E50894" w:rsidRDefault="00180838" w:rsidP="00E50894">
      <w:pPr>
        <w:pStyle w:val="Normal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180838" w:rsidRPr="00E50894" w:rsidRDefault="00180838" w:rsidP="00E50894">
      <w:pPr>
        <w:pStyle w:val="NormalWeb"/>
        <w:shd w:val="clear" w:color="auto" w:fill="FFFFFF"/>
        <w:spacing w:before="0" w:beforeAutospacing="0" w:after="150" w:afterAutospacing="0"/>
        <w:ind w:left="-1418" w:right="1416"/>
        <w:rPr>
          <w:rFonts w:ascii="Arial" w:hAnsi="Arial" w:cs="Arial"/>
          <w:color w:val="000000"/>
          <w:sz w:val="28"/>
          <w:szCs w:val="28"/>
        </w:rPr>
      </w:pPr>
    </w:p>
    <w:p w:rsidR="00180838" w:rsidRDefault="00180838" w:rsidP="004F1A28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s1026" type="#_x0000_t75" alt="https://arhivurokov.ru/multiurok/html/2017/06/01/s_59305eacbfeb0/640140_6.png" style="position:absolute;margin-left:117pt;margin-top:0;width:373.5pt;height:654.75pt;z-index:-251656192;visibility:visible" wrapcoords="0 0 0 21557 21600 21557 21600 0 0 0">
            <v:imagedata r:id="rId4" o:title=""/>
            <w10:wrap type="tight"/>
          </v:shape>
        </w:pict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180838" w:rsidRDefault="00180838" w:rsidP="004F1A28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pict>
          <v:shape id="Рисунок 3" o:spid="_x0000_s1027" type="#_x0000_t75" alt="https://arhivurokov.ru/multiurok/html/2017/06/01/s_59305eacbfeb0/640140_4.png" style="position:absolute;margin-left:117pt;margin-top:22.35pt;width:341.25pt;height:599.25pt;z-index:-251662336;visibility:visible" wrapcoords="0 0 0 21553 21600 21553 21600 0 0 0">
            <v:imagedata r:id="rId5" o:title=""/>
            <w10:wrap type="tight"/>
          </v:shape>
        </w:pict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180838" w:rsidRDefault="00180838" w:rsidP="00BD5E16">
      <w:pPr>
        <w:pStyle w:val="NormalWeb"/>
        <w:shd w:val="clear" w:color="auto" w:fill="FFFFFF"/>
        <w:spacing w:before="0" w:beforeAutospacing="0" w:after="150" w:afterAutospacing="0"/>
        <w:ind w:left="-1418"/>
        <w:rPr>
          <w:rFonts w:ascii="Arial" w:hAnsi="Arial" w:cs="Arial"/>
          <w:color w:val="000000"/>
          <w:sz w:val="21"/>
          <w:szCs w:val="21"/>
        </w:rPr>
      </w:pPr>
    </w:p>
    <w:p w:rsidR="00180838" w:rsidRDefault="00180838" w:rsidP="004F1A28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80838" w:rsidRDefault="00180838" w:rsidP="004F1A28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80838" w:rsidRDefault="00180838" w:rsidP="00BD5E16">
      <w:pPr>
        <w:pStyle w:val="NormalWeb"/>
        <w:shd w:val="clear" w:color="auto" w:fill="FFFFFF"/>
        <w:spacing w:before="0" w:beforeAutospacing="0" w:after="150" w:afterAutospacing="0"/>
        <w:ind w:right="-1"/>
        <w:rPr>
          <w:rFonts w:ascii="Arial" w:hAnsi="Arial" w:cs="Arial"/>
          <w:color w:val="000000"/>
          <w:sz w:val="21"/>
          <w:szCs w:val="21"/>
        </w:rPr>
      </w:pPr>
    </w:p>
    <w:p w:rsidR="00180838" w:rsidRDefault="00180838" w:rsidP="004F1A28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80838" w:rsidRDefault="00180838" w:rsidP="004F1A28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80838" w:rsidRDefault="00180838" w:rsidP="004F1A28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180838" w:rsidRDefault="00180838" w:rsidP="004F1A28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180838" w:rsidRDefault="00180838" w:rsidP="004F1A28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180838" w:rsidRDefault="00180838" w:rsidP="004F1A28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180838" w:rsidRDefault="00180838" w:rsidP="004F1A28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180838" w:rsidRDefault="00180838" w:rsidP="004F1A28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180838" w:rsidRDefault="00180838" w:rsidP="004F1A28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180838" w:rsidRDefault="00180838" w:rsidP="004F1A28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180838" w:rsidRDefault="00180838" w:rsidP="004F1A28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180838" w:rsidRDefault="00180838" w:rsidP="004F1A28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>
      <w:r>
        <w:rPr>
          <w:noProof/>
          <w:lang w:eastAsia="ru-RU"/>
        </w:rPr>
        <w:pict>
          <v:shape id="Рисунок 7" o:spid="_x0000_s1028" type="#_x0000_t75" alt="https://arhivurokov.ru/multiurok/html/2017/06/01/s_59305eacbfeb0/640140_8.png" style="position:absolute;margin-left:117.1pt;margin-top:-117.7pt;width:378pt;height:612.75pt;z-index:-251661312;visibility:visible" wrapcoords="0 0 0 21557 21600 21557 21600 0 0 0">
            <v:imagedata r:id="rId6" o:title=""/>
            <w10:wrap type="tight"/>
          </v:shape>
        </w:pict>
      </w:r>
    </w:p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>
      <w:r>
        <w:rPr>
          <w:noProof/>
          <w:lang w:eastAsia="ru-RU"/>
        </w:rPr>
        <w:pict>
          <v:shape id="Рисунок 6" o:spid="_x0000_s1029" type="#_x0000_t75" alt="https://arhivurokov.ru/multiurok/html/2017/06/01/s_59305eacbfeb0/640140_7.png" style="position:absolute;margin-left:111.45pt;margin-top:-112.05pt;width:369.75pt;height:593.25pt;z-index:-251660288;visibility:visible" wrapcoords="0 0 0 21556 21600 21556 21600 0 0 0">
            <v:imagedata r:id="rId7" o:title=""/>
            <w10:wrap type="tight"/>
          </v:shape>
        </w:pict>
      </w:r>
    </w:p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>
      <w:r>
        <w:rPr>
          <w:noProof/>
          <w:lang w:eastAsia="ru-RU"/>
        </w:rPr>
        <w:pict>
          <v:shape id="Рисунок 4" o:spid="_x0000_s1030" type="#_x0000_t75" alt="https://arhivurokov.ru/multiurok/html/2017/06/01/s_59305eacbfeb0/640140_5.png" style="position:absolute;margin-left:120.05pt;margin-top:-120.05pt;width:374.25pt;height:615pt;z-index:-251659264;visibility:visible" wrapcoords="0 0 0 21557 21600 21557 21600 0 0 0">
            <v:imagedata r:id="rId8" o:title=""/>
            <w10:wrap type="tight"/>
          </v:shape>
        </w:pict>
      </w:r>
    </w:p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>
      <w:r>
        <w:rPr>
          <w:noProof/>
          <w:lang w:eastAsia="ru-RU"/>
        </w:rPr>
        <w:pict>
          <v:shape id="Рисунок 2" o:spid="_x0000_s1031" type="#_x0000_t75" alt="https://arhivurokov.ru/multiurok/html/2017/06/01/s_59305eacbfeb0/640140_3.png" style="position:absolute;margin-left:117pt;margin-top:15.25pt;width:349.5pt;height:621pt;z-index:-251658240;visibility:visible" wrapcoords="0 0 0 21554 21600 21554 21600 0 0 0">
            <v:imagedata r:id="rId9" o:title=""/>
            <w10:wrap type="tight"/>
          </v:shape>
        </w:pict>
      </w:r>
    </w:p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>
      <w:r>
        <w:rPr>
          <w:noProof/>
          <w:lang w:eastAsia="ru-RU"/>
        </w:rPr>
        <w:pict>
          <v:shape id="Рисунок 1" o:spid="_x0000_s1032" type="#_x0000_t75" alt="https://arhivurokov.ru/multiurok/html/2017/06/01/s_59305eacbfeb0/640140_2.png" style="position:absolute;margin-left:99pt;margin-top:15.25pt;width:345.75pt;height:583.5pt;z-index:-251657216;visibility:visible" wrapcoords="0 0 0 21553 21600 21553 21600 0 0 0">
            <v:imagedata r:id="rId10" o:title=""/>
            <w10:wrap type="tight"/>
          </v:shape>
        </w:pict>
      </w:r>
    </w:p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/>
    <w:p w:rsidR="00180838" w:rsidRDefault="00180838">
      <w:r>
        <w:rPr>
          <w:noProof/>
          <w:lang w:eastAsia="ru-RU"/>
        </w:rPr>
        <w:pict>
          <v:shape id="Рисунок 8" o:spid="_x0000_s1033" type="#_x0000_t75" alt="https://arhivurokov.ru/multiurok/html/2017/06/01/s_59305eacbfeb0/640140_9.png" style="position:absolute;margin-left:120pt;margin-top:-44.7pt;width:377.25pt;height:603.75pt;z-index:-251655168;visibility:visible" wrapcoords="0 0 0 21557 21600 21557 21600 0 0 0">
            <v:imagedata r:id="rId11" o:title=""/>
            <w10:wrap type="tight"/>
          </v:shape>
        </w:pict>
      </w:r>
    </w:p>
    <w:sectPr w:rsidR="00180838" w:rsidSect="00BD5E16">
      <w:pgSz w:w="11906" w:h="16838"/>
      <w:pgMar w:top="1134" w:right="991" w:bottom="1134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F0419"/>
    <w:rsid w:val="00180838"/>
    <w:rsid w:val="002A0870"/>
    <w:rsid w:val="004F1A28"/>
    <w:rsid w:val="005D7224"/>
    <w:rsid w:val="008123A2"/>
    <w:rsid w:val="00941F73"/>
    <w:rsid w:val="00B46AE3"/>
    <w:rsid w:val="00BB320E"/>
    <w:rsid w:val="00BD5E16"/>
    <w:rsid w:val="00C03C51"/>
    <w:rsid w:val="00D01DB4"/>
    <w:rsid w:val="00D263E1"/>
    <w:rsid w:val="00E50894"/>
    <w:rsid w:val="00E60602"/>
    <w:rsid w:val="00FF04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22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F1A2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4F1A28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4F1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F1A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834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42</TotalTime>
  <Pages>9</Pages>
  <Words>473</Words>
  <Characters>2701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6</cp:revision>
  <cp:lastPrinted>2018-07-06T12:51:00Z</cp:lastPrinted>
  <dcterms:created xsi:type="dcterms:W3CDTF">2018-04-26T08:20:00Z</dcterms:created>
  <dcterms:modified xsi:type="dcterms:W3CDTF">2018-08-20T17:52:00Z</dcterms:modified>
</cp:coreProperties>
</file>